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C22" w:rsidRPr="002D0068" w:rsidRDefault="00753C22" w:rsidP="0062074F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52"/>
          <w:szCs w:val="52"/>
        </w:rPr>
      </w:pPr>
      <w:r w:rsidRPr="002D0068">
        <w:rPr>
          <w:rFonts w:ascii="Times New Roman" w:hAnsi="Times New Roman" w:cs="Times New Roman"/>
          <w:b/>
          <w:bCs/>
          <w:color w:val="4F6228"/>
          <w:sz w:val="52"/>
          <w:szCs w:val="52"/>
          <w:lang w:val="tt-RU"/>
        </w:rPr>
        <w:t>Диалоги по п</w:t>
      </w:r>
      <w:r w:rsidRPr="002D0068">
        <w:rPr>
          <w:rFonts w:ascii="Times New Roman" w:hAnsi="Times New Roman" w:cs="Times New Roman"/>
          <w:b/>
          <w:bCs/>
          <w:color w:val="4F6228"/>
          <w:sz w:val="52"/>
          <w:szCs w:val="52"/>
        </w:rPr>
        <w:t>роект</w:t>
      </w:r>
      <w:r w:rsidRPr="002D0068">
        <w:rPr>
          <w:rFonts w:ascii="Times New Roman" w:hAnsi="Times New Roman" w:cs="Times New Roman"/>
          <w:b/>
          <w:bCs/>
          <w:color w:val="4F6228"/>
          <w:sz w:val="52"/>
          <w:szCs w:val="52"/>
          <w:lang w:val="tt-RU"/>
        </w:rPr>
        <w:t>у</w:t>
      </w:r>
    </w:p>
    <w:p w:rsidR="00753C22" w:rsidRPr="002D0068" w:rsidRDefault="00753C22" w:rsidP="0062074F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52"/>
          <w:szCs w:val="52"/>
          <w:lang w:val="tt-RU"/>
        </w:rPr>
      </w:pPr>
      <w:r w:rsidRPr="002D0068">
        <w:rPr>
          <w:rFonts w:ascii="Times New Roman" w:hAnsi="Times New Roman" w:cs="Times New Roman"/>
          <w:b/>
          <w:bCs/>
          <w:i/>
          <w:iCs/>
          <w:color w:val="4F6228"/>
          <w:sz w:val="52"/>
          <w:szCs w:val="52"/>
          <w:lang w:val="tt-RU"/>
        </w:rPr>
        <w:t>“Без инде хәзер зурлар,</w:t>
      </w:r>
    </w:p>
    <w:p w:rsidR="00753C22" w:rsidRPr="002D0068" w:rsidRDefault="00753C22" w:rsidP="0062074F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52"/>
          <w:szCs w:val="52"/>
          <w:lang w:val="tt-RU"/>
        </w:rPr>
      </w:pPr>
      <w:r w:rsidRPr="002D0068">
        <w:rPr>
          <w:rFonts w:ascii="Times New Roman" w:hAnsi="Times New Roman" w:cs="Times New Roman"/>
          <w:b/>
          <w:bCs/>
          <w:i/>
          <w:iCs/>
          <w:color w:val="4F6228"/>
          <w:sz w:val="52"/>
          <w:szCs w:val="52"/>
          <w:lang w:val="tt-RU"/>
        </w:rPr>
        <w:t>мәктәпкә илтә юллар”-</w:t>
      </w:r>
    </w:p>
    <w:p w:rsidR="00753C22" w:rsidRPr="002D0068" w:rsidRDefault="00753C22" w:rsidP="0062074F">
      <w:pPr>
        <w:pStyle w:val="NoSpacing"/>
        <w:jc w:val="center"/>
        <w:rPr>
          <w:rFonts w:ascii="Times New Roman" w:hAnsi="Times New Roman" w:cs="Times New Roman"/>
          <w:b/>
          <w:bCs/>
          <w:i/>
          <w:iCs/>
          <w:color w:val="4F6228"/>
          <w:sz w:val="52"/>
          <w:szCs w:val="52"/>
        </w:rPr>
      </w:pPr>
      <w:r w:rsidRPr="002D0068">
        <w:rPr>
          <w:rFonts w:ascii="Times New Roman" w:hAnsi="Times New Roman" w:cs="Times New Roman"/>
          <w:b/>
          <w:bCs/>
          <w:i/>
          <w:iCs/>
          <w:color w:val="4F6228"/>
          <w:sz w:val="52"/>
          <w:szCs w:val="52"/>
          <w:lang w:val="tt-RU"/>
        </w:rPr>
        <w:t>“Мы тепер</w:t>
      </w:r>
      <w:r w:rsidRPr="002D0068">
        <w:rPr>
          <w:rFonts w:ascii="Times New Roman" w:hAnsi="Times New Roman" w:cs="Times New Roman"/>
          <w:b/>
          <w:bCs/>
          <w:i/>
          <w:iCs/>
          <w:color w:val="4F6228"/>
          <w:sz w:val="52"/>
          <w:szCs w:val="52"/>
        </w:rPr>
        <w:t xml:space="preserve">ь </w:t>
      </w:r>
      <w:r>
        <w:rPr>
          <w:rFonts w:ascii="Times New Roman" w:hAnsi="Times New Roman" w:cs="Times New Roman"/>
          <w:b/>
          <w:bCs/>
          <w:i/>
          <w:iCs/>
          <w:color w:val="4F6228"/>
          <w:sz w:val="52"/>
          <w:szCs w:val="52"/>
        </w:rPr>
        <w:t xml:space="preserve"> </w:t>
      </w:r>
      <w:r w:rsidRPr="002D0068">
        <w:rPr>
          <w:rFonts w:ascii="Times New Roman" w:hAnsi="Times New Roman" w:cs="Times New Roman"/>
          <w:b/>
          <w:bCs/>
          <w:i/>
          <w:iCs/>
          <w:color w:val="4F6228"/>
          <w:sz w:val="52"/>
          <w:szCs w:val="52"/>
        </w:rPr>
        <w:t>уже большие,</w:t>
      </w:r>
    </w:p>
    <w:p w:rsidR="00753C22" w:rsidRPr="002D0068" w:rsidRDefault="00753C22" w:rsidP="0062074F">
      <w:pPr>
        <w:pStyle w:val="NoSpacing"/>
        <w:jc w:val="center"/>
        <w:rPr>
          <w:rFonts w:ascii="Times New Roman" w:hAnsi="Times New Roman" w:cs="Times New Roman"/>
          <w:b/>
          <w:bCs/>
          <w:i/>
          <w:iCs/>
          <w:color w:val="4F6228"/>
          <w:sz w:val="52"/>
          <w:szCs w:val="52"/>
        </w:rPr>
      </w:pPr>
      <w:r w:rsidRPr="002D0068">
        <w:rPr>
          <w:rFonts w:ascii="Times New Roman" w:hAnsi="Times New Roman" w:cs="Times New Roman"/>
          <w:b/>
          <w:bCs/>
          <w:i/>
          <w:iCs/>
          <w:color w:val="4F6228"/>
          <w:sz w:val="52"/>
          <w:szCs w:val="52"/>
        </w:rPr>
        <w:t>в школу ведут дороги</w:t>
      </w:r>
      <w:r w:rsidRPr="002D0068">
        <w:rPr>
          <w:rFonts w:ascii="Times New Roman" w:hAnsi="Times New Roman" w:cs="Times New Roman"/>
          <w:b/>
          <w:bCs/>
          <w:i/>
          <w:iCs/>
          <w:color w:val="4F6228"/>
          <w:sz w:val="52"/>
          <w:szCs w:val="52"/>
          <w:lang w:val="tt-RU"/>
        </w:rPr>
        <w:t>”</w:t>
      </w:r>
    </w:p>
    <w:p w:rsidR="00753C22" w:rsidRPr="002D0068" w:rsidRDefault="00753C22" w:rsidP="0062074F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52"/>
          <w:szCs w:val="52"/>
        </w:rPr>
      </w:pPr>
      <w:r w:rsidRPr="002D0068">
        <w:rPr>
          <w:rFonts w:ascii="Times New Roman" w:hAnsi="Times New Roman" w:cs="Times New Roman"/>
          <w:b/>
          <w:bCs/>
          <w:color w:val="4F6228"/>
          <w:sz w:val="52"/>
          <w:szCs w:val="52"/>
        </w:rPr>
        <w:t>для детей подготовительной</w:t>
      </w:r>
    </w:p>
    <w:p w:rsidR="00753C22" w:rsidRPr="002D0068" w:rsidRDefault="00753C22" w:rsidP="002D0068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52"/>
          <w:szCs w:val="52"/>
        </w:rPr>
        <w:sectPr w:rsidR="00753C22" w:rsidRPr="002D0068" w:rsidSect="00233BC3">
          <w:pgSz w:w="11907" w:h="8391" w:orient="landscape" w:code="11"/>
          <w:pgMar w:top="1134" w:right="1134" w:bottom="1134" w:left="426" w:header="709" w:footer="709" w:gutter="0"/>
          <w:cols w:space="708"/>
          <w:docGrid w:linePitch="360"/>
        </w:sectPr>
      </w:pPr>
      <w:r w:rsidRPr="002D0068">
        <w:rPr>
          <w:rFonts w:ascii="Times New Roman" w:hAnsi="Times New Roman" w:cs="Times New Roman"/>
          <w:b/>
          <w:bCs/>
          <w:color w:val="4F6228"/>
          <w:sz w:val="52"/>
          <w:szCs w:val="52"/>
        </w:rPr>
        <w:t>к школе группы</w:t>
      </w:r>
    </w:p>
    <w:p w:rsidR="00753C22" w:rsidRPr="002D0068" w:rsidRDefault="00753C22" w:rsidP="002D0068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2D0068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“Телефоннан сөйләшәбез”</w:t>
      </w:r>
    </w:p>
    <w:p w:rsidR="00753C22" w:rsidRPr="002D0068" w:rsidRDefault="00753C22" w:rsidP="002D0068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2D0068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“Разговариваем по телефону”</w:t>
      </w:r>
    </w:p>
    <w:p w:rsidR="00753C22" w:rsidRPr="002D0068" w:rsidRDefault="00753C22" w:rsidP="002D0068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u w:val="single"/>
          <w:lang w:val="tt-RU"/>
        </w:rPr>
      </w:pPr>
      <w:r w:rsidRPr="002D0068">
        <w:rPr>
          <w:rFonts w:ascii="Times New Roman" w:hAnsi="Times New Roman" w:cs="Times New Roman"/>
          <w:i/>
          <w:iCs/>
          <w:color w:val="4F6228"/>
          <w:sz w:val="36"/>
          <w:szCs w:val="36"/>
          <w:u w:val="single"/>
          <w:lang w:val="tt-RU"/>
        </w:rPr>
        <w:t>Аудио №4</w:t>
      </w:r>
    </w:p>
    <w:p w:rsidR="00753C22" w:rsidRPr="002D0068" w:rsidRDefault="00753C22" w:rsidP="002D0068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2D006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2D0068">
        <w:rPr>
          <w:rFonts w:ascii="Times New Roman" w:hAnsi="Times New Roman" w:cs="Times New Roman"/>
          <w:color w:val="4F6228"/>
          <w:sz w:val="36"/>
          <w:szCs w:val="36"/>
          <w:lang w:val="tt-RU"/>
        </w:rPr>
        <w:t>Алло.</w:t>
      </w:r>
    </w:p>
    <w:p w:rsidR="00753C22" w:rsidRPr="002D0068" w:rsidRDefault="00753C22" w:rsidP="002D0068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2D006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2D0068">
        <w:rPr>
          <w:rFonts w:ascii="Times New Roman" w:hAnsi="Times New Roman" w:cs="Times New Roman"/>
          <w:color w:val="4F6228"/>
          <w:sz w:val="36"/>
          <w:szCs w:val="36"/>
          <w:lang w:val="tt-RU"/>
        </w:rPr>
        <w:t>Алло. Син кем?</w:t>
      </w:r>
    </w:p>
    <w:p w:rsidR="00753C22" w:rsidRPr="002D0068" w:rsidRDefault="00753C22" w:rsidP="002D0068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2D006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2D0068">
        <w:rPr>
          <w:rFonts w:ascii="Times New Roman" w:hAnsi="Times New Roman" w:cs="Times New Roman"/>
          <w:color w:val="4F6228"/>
          <w:sz w:val="36"/>
          <w:szCs w:val="36"/>
          <w:lang w:val="tt-RU"/>
        </w:rPr>
        <w:t>Мин Акбай.</w:t>
      </w:r>
    </w:p>
    <w:p w:rsidR="00753C22" w:rsidRPr="002D0068" w:rsidRDefault="00753C22" w:rsidP="002D0068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2D006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2D0068">
        <w:rPr>
          <w:rFonts w:ascii="Times New Roman" w:hAnsi="Times New Roman" w:cs="Times New Roman"/>
          <w:color w:val="4F6228"/>
          <w:sz w:val="36"/>
          <w:szCs w:val="36"/>
          <w:lang w:val="tt-RU"/>
        </w:rPr>
        <w:t>Исәнме, Акбай.</w:t>
      </w:r>
    </w:p>
    <w:p w:rsidR="00753C22" w:rsidRPr="002D0068" w:rsidRDefault="00753C22" w:rsidP="002D0068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2D006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2D0068">
        <w:rPr>
          <w:rFonts w:ascii="Times New Roman" w:hAnsi="Times New Roman" w:cs="Times New Roman"/>
          <w:color w:val="4F6228"/>
          <w:sz w:val="36"/>
          <w:szCs w:val="36"/>
          <w:lang w:val="tt-RU"/>
        </w:rPr>
        <w:t>Хәерле көн, Мияу.</w:t>
      </w:r>
    </w:p>
    <w:p w:rsidR="00753C22" w:rsidRPr="002D0068" w:rsidRDefault="00753C22" w:rsidP="002D0068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2D0068">
        <w:rPr>
          <w:rFonts w:ascii="Times New Roman" w:hAnsi="Times New Roman" w:cs="Times New Roman"/>
          <w:color w:val="4F6228"/>
          <w:sz w:val="36"/>
          <w:szCs w:val="36"/>
          <w:lang w:val="tt-RU"/>
        </w:rPr>
        <w:t>Хәлләр ничек?</w:t>
      </w:r>
    </w:p>
    <w:p w:rsidR="00753C22" w:rsidRPr="002D0068" w:rsidRDefault="00753C22" w:rsidP="002D0068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2D006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2D0068">
        <w:rPr>
          <w:rFonts w:ascii="Times New Roman" w:hAnsi="Times New Roman" w:cs="Times New Roman"/>
          <w:color w:val="4F6228"/>
          <w:sz w:val="36"/>
          <w:szCs w:val="36"/>
          <w:lang w:val="tt-RU"/>
        </w:rPr>
        <w:t>Әйбәт. Рәхмәт.</w:t>
      </w:r>
    </w:p>
    <w:p w:rsidR="00753C22" w:rsidRPr="002D0068" w:rsidRDefault="00753C22" w:rsidP="002D0068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2D0068">
        <w:rPr>
          <w:rFonts w:ascii="Times New Roman" w:hAnsi="Times New Roman" w:cs="Times New Roman"/>
          <w:color w:val="4F6228"/>
          <w:sz w:val="36"/>
          <w:szCs w:val="36"/>
          <w:lang w:val="tt-RU"/>
        </w:rPr>
        <w:t>Акбай, хәлләр ничек?</w:t>
      </w:r>
    </w:p>
    <w:p w:rsidR="00753C22" w:rsidRPr="002D0068" w:rsidRDefault="00753C22" w:rsidP="002D0068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2D006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2D0068">
        <w:rPr>
          <w:rFonts w:ascii="Times New Roman" w:hAnsi="Times New Roman" w:cs="Times New Roman"/>
          <w:color w:val="4F6228"/>
          <w:sz w:val="36"/>
          <w:szCs w:val="36"/>
          <w:lang w:val="tt-RU"/>
        </w:rPr>
        <w:t>Әйбәт. Рәхмәт.</w:t>
      </w:r>
    </w:p>
    <w:p w:rsidR="00753C22" w:rsidRPr="002D0068" w:rsidRDefault="00753C22" w:rsidP="002D0068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2D0068">
        <w:rPr>
          <w:rFonts w:ascii="Times New Roman" w:hAnsi="Times New Roman" w:cs="Times New Roman"/>
          <w:color w:val="4F6228"/>
          <w:sz w:val="36"/>
          <w:szCs w:val="36"/>
          <w:lang w:val="tt-RU"/>
        </w:rPr>
        <w:t>Сау бул, Мияу.</w:t>
      </w:r>
    </w:p>
    <w:p w:rsidR="00753C22" w:rsidRPr="007337B4" w:rsidRDefault="00753C22" w:rsidP="007337B4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  <w:sectPr w:rsidR="00753C22" w:rsidRPr="007337B4" w:rsidSect="00B8066A">
          <w:pgSz w:w="11907" w:h="8391" w:orient="landscape" w:code="11"/>
          <w:pgMar w:top="709" w:right="1134" w:bottom="851" w:left="1134" w:header="709" w:footer="709" w:gutter="0"/>
          <w:cols w:space="708"/>
          <w:docGrid w:linePitch="360"/>
        </w:sectPr>
      </w:pPr>
      <w:r w:rsidRPr="002D0068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2D0068">
        <w:rPr>
          <w:rFonts w:ascii="Times New Roman" w:hAnsi="Times New Roman" w:cs="Times New Roman"/>
          <w:color w:val="4F6228"/>
          <w:sz w:val="36"/>
          <w:szCs w:val="36"/>
          <w:lang w:val="tt-RU"/>
        </w:rPr>
        <w:t>Сау бул, Акбай.</w:t>
      </w:r>
    </w:p>
    <w:p w:rsidR="00753C22" w:rsidRPr="007337B4" w:rsidRDefault="00753C22" w:rsidP="007337B4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337B4"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  <w:t>“Телефоннан сөйләшү”</w:t>
      </w:r>
    </w:p>
    <w:p w:rsidR="00753C22" w:rsidRPr="007337B4" w:rsidRDefault="00753C22" w:rsidP="007337B4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</w:pPr>
      <w:r w:rsidRPr="007337B4"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  <w:t>“Разговор по телефону”</w:t>
      </w:r>
    </w:p>
    <w:p w:rsidR="00753C22" w:rsidRPr="007337B4" w:rsidRDefault="00753C22" w:rsidP="007337B4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2"/>
          <w:szCs w:val="32"/>
          <w:u w:val="single"/>
          <w:lang w:val="tt-RU"/>
        </w:rPr>
      </w:pPr>
      <w:r w:rsidRPr="007337B4">
        <w:rPr>
          <w:rFonts w:ascii="Times New Roman" w:hAnsi="Times New Roman" w:cs="Times New Roman"/>
          <w:i/>
          <w:iCs/>
          <w:color w:val="4F6228"/>
          <w:sz w:val="32"/>
          <w:szCs w:val="32"/>
          <w:u w:val="single"/>
          <w:lang w:val="tt-RU"/>
        </w:rPr>
        <w:t>Аудио №14</w:t>
      </w:r>
    </w:p>
    <w:p w:rsidR="00753C22" w:rsidRPr="007337B4" w:rsidRDefault="00753C22" w:rsidP="007337B4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337B4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Петя: </w:t>
      </w:r>
      <w:r w:rsidRPr="007337B4">
        <w:rPr>
          <w:rFonts w:ascii="Times New Roman" w:hAnsi="Times New Roman" w:cs="Times New Roman"/>
          <w:color w:val="4F6228"/>
          <w:sz w:val="32"/>
          <w:szCs w:val="32"/>
          <w:lang w:val="tt-RU"/>
        </w:rPr>
        <w:t>Алло. Исәнме, (хәерле көн) Аня.</w:t>
      </w:r>
    </w:p>
    <w:p w:rsidR="00753C22" w:rsidRPr="007337B4" w:rsidRDefault="00753C22" w:rsidP="007337B4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337B4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Аня: </w:t>
      </w:r>
      <w:r w:rsidRPr="007337B4">
        <w:rPr>
          <w:rFonts w:ascii="Times New Roman" w:hAnsi="Times New Roman" w:cs="Times New Roman"/>
          <w:color w:val="4F6228"/>
          <w:sz w:val="32"/>
          <w:szCs w:val="32"/>
          <w:lang w:val="tt-RU"/>
        </w:rPr>
        <w:t>Исәнме (хәерле көн). Син кем?</w:t>
      </w:r>
    </w:p>
    <w:p w:rsidR="00753C22" w:rsidRPr="007337B4" w:rsidRDefault="00753C22" w:rsidP="007337B4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337B4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Петя: </w:t>
      </w:r>
      <w:r w:rsidRPr="007337B4">
        <w:rPr>
          <w:rFonts w:ascii="Times New Roman" w:hAnsi="Times New Roman" w:cs="Times New Roman"/>
          <w:color w:val="4F6228"/>
          <w:sz w:val="32"/>
          <w:szCs w:val="32"/>
          <w:lang w:val="tt-RU"/>
        </w:rPr>
        <w:t>Мин Петя.</w:t>
      </w:r>
    </w:p>
    <w:p w:rsidR="00753C22" w:rsidRPr="007337B4" w:rsidRDefault="00753C22" w:rsidP="007337B4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337B4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Аня: </w:t>
      </w:r>
      <w:r w:rsidRPr="007337B4">
        <w:rPr>
          <w:rFonts w:ascii="Times New Roman" w:hAnsi="Times New Roman" w:cs="Times New Roman"/>
          <w:color w:val="4F6228"/>
          <w:sz w:val="32"/>
          <w:szCs w:val="32"/>
          <w:lang w:val="tt-RU"/>
        </w:rPr>
        <w:t>Хәлләр ничек, Петя?</w:t>
      </w:r>
    </w:p>
    <w:p w:rsidR="00753C22" w:rsidRPr="007337B4" w:rsidRDefault="00753C22" w:rsidP="007337B4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337B4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Петя: </w:t>
      </w:r>
      <w:r w:rsidRPr="007337B4">
        <w:rPr>
          <w:rFonts w:ascii="Times New Roman" w:hAnsi="Times New Roman" w:cs="Times New Roman"/>
          <w:color w:val="4F6228"/>
          <w:sz w:val="32"/>
          <w:szCs w:val="32"/>
          <w:lang w:val="tt-RU"/>
        </w:rPr>
        <w:t>Әйбәт. Хәлләр ничек, Аня?</w:t>
      </w:r>
    </w:p>
    <w:p w:rsidR="00753C22" w:rsidRPr="007337B4" w:rsidRDefault="00753C22" w:rsidP="007337B4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337B4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Аня: </w:t>
      </w:r>
      <w:r w:rsidRPr="007337B4">
        <w:rPr>
          <w:rFonts w:ascii="Times New Roman" w:hAnsi="Times New Roman" w:cs="Times New Roman"/>
          <w:color w:val="4F6228"/>
          <w:sz w:val="32"/>
          <w:szCs w:val="32"/>
          <w:lang w:val="tt-RU"/>
        </w:rPr>
        <w:t>Әйбәт.</w:t>
      </w:r>
    </w:p>
    <w:p w:rsidR="00753C22" w:rsidRPr="007337B4" w:rsidRDefault="00753C22" w:rsidP="007337B4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337B4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Петя:</w:t>
      </w:r>
      <w:r w:rsidRPr="007337B4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Аня, нишлисең?</w:t>
      </w:r>
    </w:p>
    <w:p w:rsidR="00753C22" w:rsidRPr="007337B4" w:rsidRDefault="00753C22" w:rsidP="007337B4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337B4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Аня:</w:t>
      </w:r>
      <w:r w:rsidRPr="007337B4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Банан (ипи, алма) ашыйм.</w:t>
      </w:r>
    </w:p>
    <w:p w:rsidR="00753C22" w:rsidRPr="007337B4" w:rsidRDefault="00753C22" w:rsidP="007337B4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337B4">
        <w:rPr>
          <w:rFonts w:ascii="Times New Roman" w:hAnsi="Times New Roman" w:cs="Times New Roman"/>
          <w:color w:val="4F6228"/>
          <w:sz w:val="32"/>
          <w:szCs w:val="32"/>
          <w:lang w:val="tt-RU"/>
        </w:rPr>
        <w:t>Петя, нишлисең?</w:t>
      </w:r>
    </w:p>
    <w:p w:rsidR="00753C22" w:rsidRPr="007337B4" w:rsidRDefault="00753C22" w:rsidP="007337B4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337B4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Петя:</w:t>
      </w:r>
      <w:r w:rsidRPr="007337B4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Сөт (лимонад, чәй) эчәм.</w:t>
      </w:r>
    </w:p>
    <w:p w:rsidR="00753C22" w:rsidRPr="007337B4" w:rsidRDefault="00753C22" w:rsidP="007337B4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337B4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Аня: </w:t>
      </w:r>
      <w:r w:rsidRPr="007337B4">
        <w:rPr>
          <w:rFonts w:ascii="Times New Roman" w:hAnsi="Times New Roman" w:cs="Times New Roman"/>
          <w:color w:val="4F6228"/>
          <w:sz w:val="32"/>
          <w:szCs w:val="32"/>
          <w:lang w:val="tt-RU"/>
        </w:rPr>
        <w:t>Сау бул, Петя.</w:t>
      </w:r>
    </w:p>
    <w:p w:rsidR="00753C22" w:rsidRPr="007337B4" w:rsidRDefault="00753C22" w:rsidP="007337B4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337B4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Петя: </w:t>
      </w:r>
      <w:r w:rsidRPr="007337B4">
        <w:rPr>
          <w:rFonts w:ascii="Times New Roman" w:hAnsi="Times New Roman" w:cs="Times New Roman"/>
          <w:color w:val="4F6228"/>
          <w:sz w:val="32"/>
          <w:szCs w:val="32"/>
          <w:lang w:val="tt-RU"/>
        </w:rPr>
        <w:t>Сау бул, Аня</w:t>
      </w:r>
    </w:p>
    <w:p w:rsidR="00753C22" w:rsidRPr="007337B4" w:rsidRDefault="00753C22" w:rsidP="00FE5D5F">
      <w:pPr>
        <w:spacing w:after="0"/>
        <w:rPr>
          <w:rFonts w:ascii="Times New Roman" w:hAnsi="Times New Roman" w:cs="Times New Roman"/>
          <w:sz w:val="32"/>
          <w:szCs w:val="32"/>
          <w:lang w:val="tt-RU"/>
        </w:rPr>
        <w:sectPr w:rsidR="00753C22" w:rsidRPr="007337B4" w:rsidSect="007337B4">
          <w:type w:val="continuous"/>
          <w:pgSz w:w="11907" w:h="8391" w:orient="landscape" w:code="11"/>
          <w:pgMar w:top="709" w:right="1134" w:bottom="1134" w:left="1134" w:header="709" w:footer="709" w:gutter="0"/>
          <w:cols w:space="708"/>
          <w:docGrid w:linePitch="360"/>
        </w:sectPr>
      </w:pPr>
    </w:p>
    <w:p w:rsidR="00753C22" w:rsidRDefault="00753C22" w:rsidP="007F3717">
      <w:pPr>
        <w:spacing w:after="0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sectPr w:rsidR="00753C22" w:rsidSect="00B8066A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53C22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“Кая барасың?” -  “Куда идёшь»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sectPr w:rsidR="00753C22" w:rsidRPr="007F3717" w:rsidSect="007F3717">
          <w:type w:val="continuous"/>
          <w:pgSz w:w="11907" w:h="8391" w:orient="landscape" w:code="11"/>
          <w:pgMar w:top="284" w:right="1134" w:bottom="1134" w:left="1134" w:header="709" w:footer="709" w:gutter="0"/>
          <w:cols w:space="708"/>
          <w:docGrid w:linePitch="360"/>
        </w:sectPr>
      </w:pP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Исәнме, Мияу.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Исәнме, Акбай.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Хәлләр ничек?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Әйбәт.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Хәлләр ничек?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Әйбәт.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Мияу, куда идешь?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Кая барасың?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Иду в кафе.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Кафега барам.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Акбай, кая барасың?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Кафега барам.</w:t>
      </w:r>
    </w:p>
    <w:p w:rsidR="00753C22" w:rsidRPr="007F3717" w:rsidRDefault="00753C22" w:rsidP="00B8066A">
      <w:pPr>
        <w:rPr>
          <w:rFonts w:ascii="Times New Roman" w:hAnsi="Times New Roman" w:cs="Times New Roman"/>
          <w:b/>
          <w:bCs/>
          <w:sz w:val="36"/>
          <w:szCs w:val="36"/>
          <w:lang w:val="tt-RU"/>
        </w:rPr>
        <w:sectPr w:rsidR="00753C22" w:rsidRPr="007F3717" w:rsidSect="007F3717">
          <w:type w:val="continuous"/>
          <w:pgSz w:w="11907" w:h="8391" w:orient="landscape" w:code="11"/>
          <w:pgMar w:top="568" w:right="1134" w:bottom="1134" w:left="1134" w:header="709" w:footer="709" w:gutter="0"/>
          <w:cols w:space="708"/>
          <w:docGrid w:linePitch="360"/>
        </w:sectPr>
      </w:pPr>
    </w:p>
    <w:p w:rsidR="00753C22" w:rsidRPr="007F3717" w:rsidRDefault="00753C22" w:rsidP="00E67437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  <w:sectPr w:rsidR="00753C22" w:rsidRPr="007F3717" w:rsidSect="007F3717">
          <w:type w:val="continuous"/>
          <w:pgSz w:w="11907" w:h="8391" w:orient="landscape" w:code="11"/>
          <w:pgMar w:top="284" w:right="1134" w:bottom="1134" w:left="1134" w:header="709" w:footer="709" w:gutter="0"/>
          <w:cols w:space="708"/>
          <w:docGrid w:linePitch="360"/>
        </w:sectPr>
      </w:pP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“В кафе –Кафеда”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Коля угощается в кафе.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Из кафе звонит Оле.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sectPr w:rsidR="00753C22" w:rsidRPr="007F3717" w:rsidSect="007F3717">
          <w:type w:val="continuous"/>
          <w:pgSz w:w="11907" w:h="8391" w:orient="landscape" w:code="11"/>
          <w:pgMar w:top="709" w:right="1134" w:bottom="851" w:left="1134" w:header="709" w:footer="709" w:gutter="0"/>
          <w:cols w:space="708"/>
          <w:docGrid w:linePitch="360"/>
        </w:sectPr>
      </w:pP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-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Исәнме, Оля.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-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Исәнме, Коля</w:t>
      </w:r>
      <w:r w:rsidRPr="007F3717"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  <w:t>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-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Хәлләр ничек?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-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Әйбәт. Коля, син нишлисең?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-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Мин бәрәңге ашыйм.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-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Бәрәңге тәмлеме?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-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Әйе, бәрәңге тәмле.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Оля, син нишлисең?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-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Мин уйныйм.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-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Сау бул, Оля.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-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Сау бул, Коля.</w:t>
      </w:r>
    </w:p>
    <w:p w:rsidR="00753C22" w:rsidRDefault="00753C22" w:rsidP="00FE5D5F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  <w:sectPr w:rsidR="00753C22" w:rsidSect="00B8066A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53C22" w:rsidRDefault="00753C22" w:rsidP="00FE5D5F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  <w:sectPr w:rsidR="00753C22" w:rsidSect="00B8066A">
          <w:type w:val="continuous"/>
          <w:pgSz w:w="11907" w:h="8391" w:orient="landscape" w:code="11"/>
          <w:pgMar w:top="1134" w:right="1134" w:bottom="1134" w:left="1134" w:header="709" w:footer="709" w:gutter="0"/>
          <w:cols w:num="2" w:space="708"/>
          <w:docGrid w:linePitch="360"/>
        </w:sectPr>
      </w:pPr>
    </w:p>
    <w:p w:rsidR="00753C22" w:rsidRDefault="00753C22" w:rsidP="00E67437">
      <w:pPr>
        <w:spacing w:after="0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sectPr w:rsidR="00753C22" w:rsidSect="00B8066A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53C22" w:rsidRDefault="00753C22" w:rsidP="00E67437">
      <w:pPr>
        <w:spacing w:after="0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</w:pPr>
    </w:p>
    <w:p w:rsidR="00753C22" w:rsidRDefault="00753C22" w:rsidP="00E67437">
      <w:pPr>
        <w:spacing w:after="0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sectPr w:rsidR="00753C22" w:rsidSect="00B8066A">
          <w:type w:val="continuous"/>
          <w:pgSz w:w="11907" w:h="8391" w:orient="landscape" w:code="11"/>
          <w:pgMar w:top="1134" w:right="1134" w:bottom="1134" w:left="1134" w:header="709" w:footer="709" w:gutter="0"/>
          <w:cols w:num="2" w:space="708"/>
          <w:docGrid w:linePitch="360"/>
        </w:sectPr>
      </w:pP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“Интервью бирү”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Тәрбияче (корреспондент ролендә):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Исәнме, мин корреспондент. Син кем?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Исәнмесез. Мин Акбай.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Тәрбияче: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Сиңа ничә яшь?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6 яшь.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Тәрбияче: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Син нишлисең?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Мин сикерәм (йөгерәм).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Тәрбияче: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Рәхмәт.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</w:p>
    <w:p w:rsidR="00753C22" w:rsidRDefault="00753C22" w:rsidP="00E67437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753C22" w:rsidRDefault="00753C22" w:rsidP="00E6743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28"/>
          <w:szCs w:val="28"/>
          <w:lang w:val="tt-RU"/>
        </w:rPr>
      </w:pPr>
      <w:r w:rsidRPr="007F3717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Уен ситуациясе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“Әйткәнне үтә”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“Выполни мою просьбу”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Тәрбияче: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Син кем?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Бала: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Мин әтәч (тавык,</w:t>
      </w:r>
      <w:r w:rsidRPr="007F3717">
        <w:rPr>
          <w:color w:val="4F6228"/>
          <w:sz w:val="36"/>
          <w:szCs w:val="36"/>
          <w:lang w:val="tt-RU"/>
        </w:rPr>
        <w:t xml:space="preserve">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үрдәк ).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Тәрбияче: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Әтәч (тавык,</w:t>
      </w:r>
      <w:r w:rsidRPr="007F3717">
        <w:rPr>
          <w:color w:val="4F6228"/>
          <w:sz w:val="36"/>
          <w:szCs w:val="36"/>
          <w:lang w:val="tt-RU"/>
        </w:rPr>
        <w:t xml:space="preserve">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үрдәк) кил монда.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Син нинди әтәч (тавык,</w:t>
      </w:r>
      <w:r w:rsidRPr="007F3717">
        <w:rPr>
          <w:color w:val="4F6228"/>
          <w:sz w:val="36"/>
          <w:szCs w:val="36"/>
          <w:lang w:val="tt-RU"/>
        </w:rPr>
        <w:t xml:space="preserve">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үрдәк )?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Бала: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Мин зур (кечкенә),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матур әтәч (тавык,</w:t>
      </w:r>
      <w:r w:rsidRPr="007F3717">
        <w:rPr>
          <w:color w:val="4F6228"/>
          <w:sz w:val="36"/>
          <w:szCs w:val="36"/>
          <w:lang w:val="tt-RU"/>
        </w:rPr>
        <w:t xml:space="preserve">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үрдәк ).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Тәрбияче: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Әтәч (тавык,</w:t>
      </w:r>
      <w:r w:rsidRPr="007F3717">
        <w:rPr>
          <w:color w:val="4F6228"/>
          <w:sz w:val="36"/>
          <w:szCs w:val="36"/>
          <w:lang w:val="tt-RU"/>
        </w:rPr>
        <w:t xml:space="preserve">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үрдәк )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сикер (аша, эч, йөгер, уйна, утыр).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Бала команданы үти.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sectPr w:rsidR="00753C22" w:rsidRPr="007F3717" w:rsidSect="007F3717">
          <w:type w:val="continuous"/>
          <w:pgSz w:w="11907" w:h="8391" w:orient="landscape" w:code="11"/>
          <w:pgMar w:top="426" w:right="1134" w:bottom="567" w:left="1134" w:header="709" w:footer="709" w:gutter="0"/>
          <w:cols w:space="708"/>
          <w:docGrid w:linePitch="360"/>
        </w:sectPr>
      </w:pP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Тәрбияче: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Әтәч (тавык,</w:t>
      </w:r>
      <w:r w:rsidRPr="007F3717">
        <w:rPr>
          <w:color w:val="4F6228"/>
          <w:sz w:val="36"/>
          <w:szCs w:val="36"/>
          <w:lang w:val="tt-RU"/>
        </w:rPr>
        <w:t xml:space="preserve"> 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үрдәк ) нишлисең?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Бала:</w:t>
      </w: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Мин сикерәм (ашыйм, эчәм,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F3717">
        <w:rPr>
          <w:rFonts w:ascii="Times New Roman" w:hAnsi="Times New Roman" w:cs="Times New Roman"/>
          <w:color w:val="4F6228"/>
          <w:sz w:val="36"/>
          <w:szCs w:val="36"/>
          <w:lang w:val="tt-RU"/>
        </w:rPr>
        <w:t>йөгерәм, уйныйм, утырам).</w:t>
      </w:r>
    </w:p>
    <w:p w:rsidR="00753C22" w:rsidRDefault="00753C22" w:rsidP="007160A8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  <w:sectPr w:rsidR="00753C22" w:rsidSect="007F3717">
          <w:type w:val="continuous"/>
          <w:pgSz w:w="11907" w:h="8391" w:orient="landscape" w:code="11"/>
          <w:pgMar w:top="426" w:right="1134" w:bottom="1134" w:left="1134" w:header="709" w:footer="709" w:gutter="0"/>
          <w:cols w:space="708"/>
          <w:docGrid w:linePitch="360"/>
        </w:sectPr>
      </w:pP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F3717"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  <w:t>Уен ситуациясе “Без биибез”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</w:pPr>
      <w:r w:rsidRPr="007F3717"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  <w:t>“Мы танцуем”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2"/>
          <w:szCs w:val="32"/>
          <w:lang w:val="tt-RU"/>
        </w:rPr>
      </w:pPr>
      <w:r w:rsidRPr="007F3717">
        <w:rPr>
          <w:rFonts w:ascii="Times New Roman" w:hAnsi="Times New Roman" w:cs="Times New Roman"/>
          <w:i/>
          <w:iCs/>
          <w:color w:val="4F6228"/>
          <w:sz w:val="32"/>
          <w:szCs w:val="32"/>
          <w:lang w:val="tt-RU"/>
        </w:rPr>
        <w:t>Аудио №41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Тәрбияче:</w:t>
      </w:r>
      <w:r w:rsidRPr="007F3717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Акбай, син нишлисең?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Акбай:</w:t>
      </w:r>
      <w:r w:rsidRPr="007F3717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Мин биим. Мин биим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(Акбай бии).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Акбай:</w:t>
      </w:r>
      <w:r w:rsidRPr="007F3717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Оля, син нишлисең?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Оля:</w:t>
      </w:r>
      <w:r w:rsidRPr="007F3717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Мин утырам.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Акбай:</w:t>
      </w:r>
      <w:r w:rsidRPr="007F3717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Оля, әйдә, бие</w:t>
      </w:r>
      <w:r w:rsidRPr="007F3717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!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(Оля уртага чыга, бии).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Акбай:</w:t>
      </w:r>
      <w:r w:rsidRPr="007F3717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Оля, син нишлисең?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Оля:</w:t>
      </w:r>
      <w:r w:rsidRPr="007F3717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Мин биим.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Акбай:</w:t>
      </w:r>
      <w:r w:rsidRPr="007F3717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Ребята, приглашайте друг друга плясат</w:t>
      </w:r>
      <w:r w:rsidRPr="007F3717">
        <w:rPr>
          <w:rFonts w:ascii="Times New Roman" w:hAnsi="Times New Roman" w:cs="Times New Roman"/>
          <w:color w:val="4F6228"/>
          <w:sz w:val="32"/>
          <w:szCs w:val="32"/>
        </w:rPr>
        <w:t>ь</w:t>
      </w:r>
      <w:r w:rsidRPr="007F3717">
        <w:rPr>
          <w:rFonts w:ascii="Times New Roman" w:hAnsi="Times New Roman" w:cs="Times New Roman"/>
          <w:color w:val="4F6228"/>
          <w:sz w:val="32"/>
          <w:szCs w:val="32"/>
          <w:lang w:val="tt-RU"/>
        </w:rPr>
        <w:t>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F3717">
        <w:rPr>
          <w:rFonts w:ascii="Times New Roman" w:hAnsi="Times New Roman" w:cs="Times New Roman"/>
          <w:color w:val="4F6228"/>
          <w:sz w:val="32"/>
          <w:szCs w:val="32"/>
          <w:lang w:val="tt-RU"/>
        </w:rPr>
        <w:t>-Оля (Саша, Таня, Ваня...), кил, бие!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Акбай:</w:t>
      </w:r>
      <w:r w:rsidRPr="007F3717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Оля, син нишлисең?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Саша:</w:t>
      </w:r>
      <w:r w:rsidRPr="007F3717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Мин биим.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Акбай:</w:t>
      </w:r>
      <w:r w:rsidRPr="007F3717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Саша, син нишлисең?</w:t>
      </w:r>
    </w:p>
    <w:p w:rsidR="00753C22" w:rsidRPr="007F3717" w:rsidRDefault="00753C22" w:rsidP="007F3717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F3717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Саша:</w:t>
      </w:r>
      <w:r w:rsidRPr="007F3717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Мин биим...</w:t>
      </w:r>
    </w:p>
    <w:p w:rsidR="00753C22" w:rsidRDefault="00753C22" w:rsidP="00E67437">
      <w:pPr>
        <w:spacing w:after="0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</w:pPr>
    </w:p>
    <w:p w:rsidR="00753C22" w:rsidRPr="007C5BDC" w:rsidRDefault="00753C22" w:rsidP="005A0E5E">
      <w:pPr>
        <w:tabs>
          <w:tab w:val="center" w:pos="4819"/>
          <w:tab w:val="right" w:pos="9639"/>
        </w:tabs>
        <w:spacing w:after="0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ab/>
      </w:r>
      <w:r w:rsidRPr="007C5BDC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“Кибет”- “Магазин”.</w:t>
      </w:r>
      <w:r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ab/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 : 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Исәнме, Оля.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Оля: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Исәнме, Акбай.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Акбай: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Хәлләр ничек?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Оля: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Әйбәт.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Акбай: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Оля, нәрсә кирәк?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Оля: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Куян кирәк.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Акбай: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Нинди куян?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Оля: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Ак (...), матур куян.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Акбай: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Ничә куян?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Оля: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Ике (1-10) куян.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Акбай: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Мә, ике куян.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Оля: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Рәхмәт. Сау бул, Акбай.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Акбай: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Сау бул.</w:t>
      </w:r>
    </w:p>
    <w:p w:rsidR="00753C22" w:rsidRDefault="00753C22" w:rsidP="007160A8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</w:pPr>
    </w:p>
    <w:p w:rsidR="00753C22" w:rsidRDefault="00753C22" w:rsidP="007160A8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</w:pPr>
    </w:p>
    <w:p w:rsidR="00753C22" w:rsidRDefault="00753C22" w:rsidP="007C5BDC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</w:pPr>
    </w:p>
    <w:p w:rsidR="00753C22" w:rsidRDefault="00753C22" w:rsidP="007C5BDC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sectPr w:rsidR="00753C22" w:rsidSect="007F3717">
          <w:type w:val="continuous"/>
          <w:pgSz w:w="11907" w:h="8391" w:orient="landscape" w:code="11"/>
          <w:pgMar w:top="284" w:right="1134" w:bottom="284" w:left="1134" w:header="709" w:footer="709" w:gutter="0"/>
          <w:cols w:space="708"/>
          <w:docGrid w:linePitch="360"/>
        </w:sectPr>
      </w:pP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“Портфел</w:t>
      </w:r>
      <w:r w:rsidRPr="007C5BDC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</w:rPr>
        <w:t>ьне</w:t>
      </w:r>
      <w:r w:rsidRPr="007C5BDC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 xml:space="preserve"> тутыр”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“Собери портфель”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Портфели пустые.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</w:rPr>
      </w:pPr>
      <w:r w:rsidRPr="007C5BDC">
        <w:rPr>
          <w:rFonts w:ascii="Times New Roman" w:hAnsi="Times New Roman" w:cs="Times New Roman"/>
          <w:color w:val="4F6228"/>
          <w:sz w:val="36"/>
          <w:szCs w:val="36"/>
        </w:rPr>
        <w:t>Что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бы наполнит</w:t>
      </w:r>
      <w:r w:rsidRPr="007C5BDC">
        <w:rPr>
          <w:rFonts w:ascii="Times New Roman" w:hAnsi="Times New Roman" w:cs="Times New Roman"/>
          <w:color w:val="4F6228"/>
          <w:sz w:val="36"/>
          <w:szCs w:val="36"/>
        </w:rPr>
        <w:t>ь их,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</w:rPr>
      </w:pPr>
      <w:r w:rsidRPr="007C5BDC">
        <w:rPr>
          <w:rFonts w:ascii="Times New Roman" w:hAnsi="Times New Roman" w:cs="Times New Roman"/>
          <w:color w:val="4F6228"/>
          <w:sz w:val="36"/>
          <w:szCs w:val="36"/>
        </w:rPr>
        <w:t>надо подойти и спросить вежливо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</w:rPr>
        <w:t>а)</w:t>
      </w: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 </w:t>
      </w: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</w:rPr>
        <w:t xml:space="preserve">Оля: </w:t>
      </w:r>
      <w:r>
        <w:rPr>
          <w:rFonts w:ascii="Times New Roman" w:hAnsi="Times New Roman" w:cs="Times New Roman"/>
          <w:color w:val="4F6228"/>
          <w:sz w:val="36"/>
          <w:szCs w:val="36"/>
        </w:rPr>
        <w:t xml:space="preserve">Акбай, </w:t>
      </w:r>
      <w:r w:rsidRPr="007C5BDC">
        <w:rPr>
          <w:rFonts w:ascii="Times New Roman" w:hAnsi="Times New Roman" w:cs="Times New Roman"/>
          <w:color w:val="4F6228"/>
          <w:sz w:val="36"/>
          <w:szCs w:val="36"/>
        </w:rPr>
        <w:t>карандаш (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ручка, китап,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пенал, дневник, </w:t>
      </w:r>
      <w:r w:rsidRPr="007C5BDC">
        <w:rPr>
          <w:rFonts w:ascii="Times New Roman" w:hAnsi="Times New Roman" w:cs="Times New Roman"/>
          <w:color w:val="4F6228"/>
          <w:sz w:val="36"/>
          <w:szCs w:val="36"/>
        </w:rPr>
        <w:t>альбом)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бир әле.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Мә, </w:t>
      </w:r>
      <w:r w:rsidRPr="007C5BDC">
        <w:rPr>
          <w:rFonts w:ascii="Times New Roman" w:hAnsi="Times New Roman" w:cs="Times New Roman"/>
          <w:color w:val="4F6228"/>
          <w:sz w:val="36"/>
          <w:szCs w:val="36"/>
        </w:rPr>
        <w:t>карандаш (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ручка, китап,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пенал, дневник, </w:t>
      </w:r>
      <w:r w:rsidRPr="007C5BDC">
        <w:rPr>
          <w:rFonts w:ascii="Times New Roman" w:hAnsi="Times New Roman" w:cs="Times New Roman"/>
          <w:color w:val="4F6228"/>
          <w:sz w:val="36"/>
          <w:szCs w:val="36"/>
        </w:rPr>
        <w:t>альбом)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Оля: 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Рәхмәт.</w:t>
      </w:r>
    </w:p>
    <w:p w:rsidR="00753C22" w:rsidRDefault="00753C22" w:rsidP="00E67437">
      <w:pPr>
        <w:spacing w:after="0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</w:pPr>
    </w:p>
    <w:p w:rsidR="00753C22" w:rsidRDefault="00753C22" w:rsidP="00E67437">
      <w:pPr>
        <w:spacing w:after="0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</w:pPr>
    </w:p>
    <w:p w:rsidR="00753C22" w:rsidRDefault="00753C22" w:rsidP="00E67437">
      <w:pPr>
        <w:spacing w:after="0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</w:pPr>
    </w:p>
    <w:p w:rsidR="00753C22" w:rsidRDefault="00753C22" w:rsidP="00E67437">
      <w:pPr>
        <w:spacing w:after="0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</w:pPr>
    </w:p>
    <w:p w:rsidR="00753C22" w:rsidRDefault="00753C22" w:rsidP="00E67437">
      <w:pPr>
        <w:spacing w:after="0"/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</w:pP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б) Коля: </w:t>
      </w:r>
      <w:r w:rsidRPr="007C5BDC">
        <w:rPr>
          <w:rFonts w:ascii="Times New Roman" w:hAnsi="Times New Roman" w:cs="Times New Roman"/>
          <w:color w:val="4F6228"/>
          <w:sz w:val="36"/>
          <w:szCs w:val="36"/>
        </w:rPr>
        <w:t>Акбай, карандаш (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ручка, китап,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пенал, дневник, </w:t>
      </w:r>
      <w:r w:rsidRPr="007C5BDC">
        <w:rPr>
          <w:rFonts w:ascii="Times New Roman" w:hAnsi="Times New Roman" w:cs="Times New Roman"/>
          <w:color w:val="4F6228"/>
          <w:sz w:val="36"/>
          <w:szCs w:val="36"/>
        </w:rPr>
        <w:t>альбом)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бир әле.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Нинди </w:t>
      </w:r>
      <w:r w:rsidRPr="007C5BDC">
        <w:rPr>
          <w:rFonts w:ascii="Times New Roman" w:hAnsi="Times New Roman" w:cs="Times New Roman"/>
          <w:color w:val="4F6228"/>
          <w:sz w:val="36"/>
          <w:szCs w:val="36"/>
        </w:rPr>
        <w:t>карандаш (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ручка, китап,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пенал, дневник, </w:t>
      </w:r>
      <w:r w:rsidRPr="007C5BDC">
        <w:rPr>
          <w:rFonts w:ascii="Times New Roman" w:hAnsi="Times New Roman" w:cs="Times New Roman"/>
          <w:color w:val="4F6228"/>
          <w:sz w:val="36"/>
          <w:szCs w:val="36"/>
        </w:rPr>
        <w:t>альбом)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?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Коля: 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Кызыл </w:t>
      </w:r>
      <w:r w:rsidRPr="007C5BDC">
        <w:rPr>
          <w:rFonts w:ascii="Times New Roman" w:hAnsi="Times New Roman" w:cs="Times New Roman"/>
          <w:color w:val="4F6228"/>
          <w:sz w:val="36"/>
          <w:szCs w:val="36"/>
        </w:rPr>
        <w:t>карандаш (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ручка, китап,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пенал, дневник, </w:t>
      </w:r>
      <w:r w:rsidRPr="007C5BDC">
        <w:rPr>
          <w:rFonts w:ascii="Times New Roman" w:hAnsi="Times New Roman" w:cs="Times New Roman"/>
          <w:color w:val="4F6228"/>
          <w:sz w:val="36"/>
          <w:szCs w:val="36"/>
        </w:rPr>
        <w:t>альбом)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Ничә </w:t>
      </w:r>
      <w:r w:rsidRPr="007C5BDC">
        <w:rPr>
          <w:rFonts w:ascii="Times New Roman" w:hAnsi="Times New Roman" w:cs="Times New Roman"/>
          <w:color w:val="4F6228"/>
          <w:sz w:val="36"/>
          <w:szCs w:val="36"/>
        </w:rPr>
        <w:t>карандаш (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ручка, китап,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пенал, дневник, </w:t>
      </w:r>
      <w:r w:rsidRPr="007C5BDC">
        <w:rPr>
          <w:rFonts w:ascii="Times New Roman" w:hAnsi="Times New Roman" w:cs="Times New Roman"/>
          <w:color w:val="4F6228"/>
          <w:sz w:val="36"/>
          <w:szCs w:val="36"/>
        </w:rPr>
        <w:t>альбом)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?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Коля: 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Бер </w:t>
      </w:r>
      <w:r w:rsidRPr="007C5BDC">
        <w:rPr>
          <w:rFonts w:ascii="Times New Roman" w:hAnsi="Times New Roman" w:cs="Times New Roman"/>
          <w:color w:val="4F6228"/>
          <w:sz w:val="36"/>
          <w:szCs w:val="36"/>
        </w:rPr>
        <w:t>карандаш (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ручка, китап,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пенал, дневник, </w:t>
      </w:r>
      <w:r w:rsidRPr="007C5BDC">
        <w:rPr>
          <w:rFonts w:ascii="Times New Roman" w:hAnsi="Times New Roman" w:cs="Times New Roman"/>
          <w:color w:val="4F6228"/>
          <w:sz w:val="36"/>
          <w:szCs w:val="36"/>
        </w:rPr>
        <w:t>альбом)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Акбай: 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Мә, </w:t>
      </w:r>
      <w:r w:rsidRPr="007C5BDC">
        <w:rPr>
          <w:rFonts w:ascii="Times New Roman" w:hAnsi="Times New Roman" w:cs="Times New Roman"/>
          <w:color w:val="4F6228"/>
          <w:sz w:val="36"/>
          <w:szCs w:val="36"/>
        </w:rPr>
        <w:t>карандаш (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ручка, китап,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пенал, дневник, </w:t>
      </w:r>
      <w:r w:rsidRPr="007C5BDC">
        <w:rPr>
          <w:rFonts w:ascii="Times New Roman" w:hAnsi="Times New Roman" w:cs="Times New Roman"/>
          <w:color w:val="4F6228"/>
          <w:sz w:val="36"/>
          <w:szCs w:val="36"/>
        </w:rPr>
        <w:t>альбом)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Коля: 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Рәхмәт.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sectPr w:rsidR="00753C22" w:rsidRPr="007C5BDC" w:rsidSect="007C5BDC">
          <w:type w:val="continuous"/>
          <w:pgSz w:w="11907" w:h="8391" w:orient="landscape" w:code="11"/>
          <w:pgMar w:top="709" w:right="1134" w:bottom="284" w:left="1134" w:header="709" w:footer="709" w:gutter="0"/>
          <w:cols w:space="708"/>
          <w:docGrid w:linePitch="360"/>
        </w:sectPr>
      </w:pPr>
    </w:p>
    <w:p w:rsidR="00753C22" w:rsidRDefault="00753C22" w:rsidP="00E67437">
      <w:pPr>
        <w:spacing w:after="0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</w:pP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“Ашханәсендә”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i/>
          <w:iCs/>
          <w:color w:val="4F6228"/>
          <w:sz w:val="36"/>
          <w:szCs w:val="36"/>
          <w:lang w:val="tt-RU"/>
        </w:rPr>
        <w:t>“В столовой”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i/>
          <w:iCs/>
          <w:color w:val="4F6228"/>
          <w:sz w:val="36"/>
          <w:szCs w:val="36"/>
          <w:lang w:val="tt-RU"/>
        </w:rPr>
        <w:t>Аудио №61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Мияу: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Нәрсә кирәк?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Акбай: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Аш (ботка, ипи, бәрәңге, сөт, сок,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чәй, су, чәк – чәк, өчпочмак) кирәк (бир әле).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Мияу: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Мә аш (ботка, ипи, бәрәңге, сөт, сок,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чәй, су, чәк – чәк, өчпочмак), аша (эч).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Акбай: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Рәхмәт.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Мияу: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Акбай, нишлисең?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Акбай: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Мин аш (ботка, ипи, бәрәңге, сөт,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сок, чәй, су, чәк – чәк, өчпочмак) ашыйм (эчәм).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 xml:space="preserve">Мияу: 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>Аш нинди?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6"/>
          <w:szCs w:val="36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6"/>
          <w:szCs w:val="36"/>
          <w:lang w:val="tt-RU"/>
        </w:rPr>
        <w:t>Акбай:</w:t>
      </w:r>
      <w:r w:rsidRPr="007C5BDC">
        <w:rPr>
          <w:rFonts w:ascii="Times New Roman" w:hAnsi="Times New Roman" w:cs="Times New Roman"/>
          <w:color w:val="4F6228"/>
          <w:sz w:val="36"/>
          <w:szCs w:val="36"/>
          <w:lang w:val="tt-RU"/>
        </w:rPr>
        <w:t xml:space="preserve"> Аш тәмле. Бик тәмле. Мин аш яратам.</w:t>
      </w:r>
    </w:p>
    <w:p w:rsidR="00753C22" w:rsidRDefault="00753C22" w:rsidP="007C5BD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</w:pPr>
      <w:r w:rsidRPr="007C5BDC"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  <w:t>“Нәрсә, нинди, ничә?”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</w:pPr>
      <w:r w:rsidRPr="007C5BDC">
        <w:rPr>
          <w:rFonts w:ascii="Times New Roman" w:hAnsi="Times New Roman" w:cs="Times New Roman"/>
          <w:b/>
          <w:bCs/>
          <w:i/>
          <w:iCs/>
          <w:color w:val="4F6228"/>
          <w:sz w:val="32"/>
          <w:szCs w:val="32"/>
          <w:lang w:val="tt-RU"/>
        </w:rPr>
        <w:t>“Что, какой. Сколько?”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i/>
          <w:iCs/>
          <w:color w:val="4F6228"/>
          <w:sz w:val="32"/>
          <w:szCs w:val="32"/>
          <w:lang w:val="tt-RU"/>
        </w:rPr>
      </w:pPr>
      <w:r w:rsidRPr="007C5BDC">
        <w:rPr>
          <w:rFonts w:ascii="Times New Roman" w:hAnsi="Times New Roman" w:cs="Times New Roman"/>
          <w:i/>
          <w:iCs/>
          <w:color w:val="4F6228"/>
          <w:sz w:val="32"/>
          <w:szCs w:val="32"/>
          <w:lang w:val="tt-RU"/>
        </w:rPr>
        <w:t>Аудио №62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C5BDC">
        <w:rPr>
          <w:rFonts w:ascii="Times New Roman" w:hAnsi="Times New Roman" w:cs="Times New Roman"/>
          <w:color w:val="4F6228"/>
          <w:sz w:val="32"/>
          <w:szCs w:val="32"/>
          <w:lang w:val="tt-RU"/>
        </w:rPr>
        <w:t>а)</w:t>
      </w:r>
      <w:r w:rsidRPr="007C5BDC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 xml:space="preserve"> Акбай:</w:t>
      </w:r>
      <w:r w:rsidRPr="007C5BDC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Бу нәрсә?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Балалар:</w:t>
      </w:r>
      <w:r w:rsidRPr="007C5BDC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Китап (альбом, клей,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C5BDC">
        <w:rPr>
          <w:rFonts w:ascii="Times New Roman" w:hAnsi="Times New Roman" w:cs="Times New Roman"/>
          <w:color w:val="4F6228"/>
          <w:sz w:val="32"/>
          <w:szCs w:val="32"/>
          <w:lang w:val="tt-RU"/>
        </w:rPr>
        <w:t>линейка, ручка, карандаш, пенал)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Акбай:</w:t>
      </w:r>
      <w:r w:rsidRPr="007C5BDC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Нинди китап (альбом, клей,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C5BDC">
        <w:rPr>
          <w:rFonts w:ascii="Times New Roman" w:hAnsi="Times New Roman" w:cs="Times New Roman"/>
          <w:color w:val="4F6228"/>
          <w:sz w:val="32"/>
          <w:szCs w:val="32"/>
          <w:lang w:val="tt-RU"/>
        </w:rPr>
        <w:t>линейка, ручка, карандаш, пенал)?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Балалар:</w:t>
      </w:r>
      <w:r w:rsidRPr="007C5BDC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Зур (кечкенә), матур, чиста,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C5BDC">
        <w:rPr>
          <w:rFonts w:ascii="Times New Roman" w:hAnsi="Times New Roman" w:cs="Times New Roman"/>
          <w:color w:val="4F6228"/>
          <w:sz w:val="32"/>
          <w:szCs w:val="32"/>
          <w:lang w:val="tt-RU"/>
        </w:rPr>
        <w:t>ак (кара, кызыл, яшел, сары, зәңгәр)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C5BDC">
        <w:rPr>
          <w:rFonts w:ascii="Times New Roman" w:hAnsi="Times New Roman" w:cs="Times New Roman"/>
          <w:color w:val="4F6228"/>
          <w:sz w:val="32"/>
          <w:szCs w:val="32"/>
          <w:lang w:val="tt-RU"/>
        </w:rPr>
        <w:t>китап (альбом, клей, линейка, ручка,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C5BDC">
        <w:rPr>
          <w:rFonts w:ascii="Times New Roman" w:hAnsi="Times New Roman" w:cs="Times New Roman"/>
          <w:color w:val="4F6228"/>
          <w:sz w:val="32"/>
          <w:szCs w:val="32"/>
          <w:lang w:val="tt-RU"/>
        </w:rPr>
        <w:t>карандаш, пенал).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Акбай:</w:t>
      </w:r>
      <w:r w:rsidRPr="007C5BDC">
        <w:rPr>
          <w:rFonts w:ascii="Times New Roman" w:hAnsi="Times New Roman" w:cs="Times New Roman"/>
          <w:color w:val="4F6228"/>
          <w:sz w:val="32"/>
          <w:szCs w:val="32"/>
          <w:lang w:val="tt-RU"/>
        </w:rPr>
        <w:t xml:space="preserve"> Ничә китап (альбом, клей,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C5BDC">
        <w:rPr>
          <w:rFonts w:ascii="Times New Roman" w:hAnsi="Times New Roman" w:cs="Times New Roman"/>
          <w:color w:val="4F6228"/>
          <w:sz w:val="32"/>
          <w:szCs w:val="32"/>
          <w:lang w:val="tt-RU"/>
        </w:rPr>
        <w:t>линейка, ручка, карандаш, пенал) бар?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C5BDC">
        <w:rPr>
          <w:rFonts w:ascii="Times New Roman" w:hAnsi="Times New Roman" w:cs="Times New Roman"/>
          <w:b/>
          <w:bCs/>
          <w:color w:val="4F6228"/>
          <w:sz w:val="32"/>
          <w:szCs w:val="32"/>
          <w:lang w:val="tt-RU"/>
        </w:rPr>
        <w:t>Балалар</w:t>
      </w:r>
      <w:r w:rsidRPr="007C5BDC">
        <w:rPr>
          <w:rFonts w:ascii="Times New Roman" w:hAnsi="Times New Roman" w:cs="Times New Roman"/>
          <w:color w:val="4F6228"/>
          <w:sz w:val="32"/>
          <w:szCs w:val="32"/>
          <w:lang w:val="tt-RU"/>
        </w:rPr>
        <w:t>: Биш (1-10га кадәр) китап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C5BDC">
        <w:rPr>
          <w:rFonts w:ascii="Times New Roman" w:hAnsi="Times New Roman" w:cs="Times New Roman"/>
          <w:color w:val="4F6228"/>
          <w:sz w:val="32"/>
          <w:szCs w:val="32"/>
          <w:lang w:val="tt-RU"/>
        </w:rPr>
        <w:t>(альбом, клей, линейка, ручка,</w:t>
      </w:r>
    </w:p>
    <w:p w:rsidR="00753C22" w:rsidRPr="007C5BDC" w:rsidRDefault="00753C22" w:rsidP="007C5BDC">
      <w:pPr>
        <w:spacing w:after="0"/>
        <w:jc w:val="center"/>
        <w:rPr>
          <w:rFonts w:ascii="Times New Roman" w:hAnsi="Times New Roman" w:cs="Times New Roman"/>
          <w:color w:val="4F6228"/>
          <w:sz w:val="32"/>
          <w:szCs w:val="32"/>
          <w:lang w:val="tt-RU"/>
        </w:rPr>
      </w:pPr>
      <w:r w:rsidRPr="007C5BDC">
        <w:rPr>
          <w:rFonts w:ascii="Times New Roman" w:hAnsi="Times New Roman" w:cs="Times New Roman"/>
          <w:color w:val="4F6228"/>
          <w:sz w:val="32"/>
          <w:szCs w:val="32"/>
          <w:lang w:val="tt-RU"/>
        </w:rPr>
        <w:t>карандаш, пенал) бар.</w:t>
      </w:r>
    </w:p>
    <w:sectPr w:rsidR="00753C22" w:rsidRPr="007C5BDC" w:rsidSect="007C5BDC">
      <w:type w:val="continuous"/>
      <w:pgSz w:w="11907" w:h="8391" w:orient="landscape" w:code="11"/>
      <w:pgMar w:top="426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121E0"/>
    <w:rsid w:val="000009B3"/>
    <w:rsid w:val="00001545"/>
    <w:rsid w:val="00006A8C"/>
    <w:rsid w:val="000758E3"/>
    <w:rsid w:val="000B6232"/>
    <w:rsid w:val="000D75DE"/>
    <w:rsid w:val="000E38B3"/>
    <w:rsid w:val="00126E57"/>
    <w:rsid w:val="00134E48"/>
    <w:rsid w:val="001476D0"/>
    <w:rsid w:val="0022234D"/>
    <w:rsid w:val="00233BC3"/>
    <w:rsid w:val="002D0068"/>
    <w:rsid w:val="002E3DAC"/>
    <w:rsid w:val="003041DE"/>
    <w:rsid w:val="00335AF1"/>
    <w:rsid w:val="0034245B"/>
    <w:rsid w:val="00357352"/>
    <w:rsid w:val="003E2735"/>
    <w:rsid w:val="00402ADF"/>
    <w:rsid w:val="004A5887"/>
    <w:rsid w:val="004D6B7F"/>
    <w:rsid w:val="0053173A"/>
    <w:rsid w:val="00543920"/>
    <w:rsid w:val="005A0E5E"/>
    <w:rsid w:val="006121E0"/>
    <w:rsid w:val="0062074F"/>
    <w:rsid w:val="00660466"/>
    <w:rsid w:val="006931A8"/>
    <w:rsid w:val="007160A8"/>
    <w:rsid w:val="00731A23"/>
    <w:rsid w:val="007337B4"/>
    <w:rsid w:val="00735148"/>
    <w:rsid w:val="00750D0C"/>
    <w:rsid w:val="00753C22"/>
    <w:rsid w:val="0075509C"/>
    <w:rsid w:val="0076467F"/>
    <w:rsid w:val="00770B42"/>
    <w:rsid w:val="00786979"/>
    <w:rsid w:val="007A784B"/>
    <w:rsid w:val="007C5BDC"/>
    <w:rsid w:val="007C61ED"/>
    <w:rsid w:val="007F3717"/>
    <w:rsid w:val="0085096D"/>
    <w:rsid w:val="00876BB1"/>
    <w:rsid w:val="00884E31"/>
    <w:rsid w:val="008A74D1"/>
    <w:rsid w:val="00990576"/>
    <w:rsid w:val="009C2ACD"/>
    <w:rsid w:val="00A27B45"/>
    <w:rsid w:val="00AD2E0D"/>
    <w:rsid w:val="00B8066A"/>
    <w:rsid w:val="00BA524D"/>
    <w:rsid w:val="00BE32CE"/>
    <w:rsid w:val="00BE5BED"/>
    <w:rsid w:val="00C46EA0"/>
    <w:rsid w:val="00E17D3E"/>
    <w:rsid w:val="00E67437"/>
    <w:rsid w:val="00F25086"/>
    <w:rsid w:val="00F3602F"/>
    <w:rsid w:val="00FE5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34D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FE5D5F"/>
    <w:rPr>
      <w:rFonts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4964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171</TotalTime>
  <Pages>13</Pages>
  <Words>630</Words>
  <Characters>3595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Наиль</dc:creator>
  <cp:keywords/>
  <dc:description/>
  <cp:lastModifiedBy>Admin</cp:lastModifiedBy>
  <cp:revision>31</cp:revision>
  <dcterms:created xsi:type="dcterms:W3CDTF">2013-02-14T16:54:00Z</dcterms:created>
  <dcterms:modified xsi:type="dcterms:W3CDTF">2017-02-18T10:06:00Z</dcterms:modified>
</cp:coreProperties>
</file>